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17F9E" w14:textId="77777777" w:rsidR="00BC1C6F" w:rsidRDefault="005879CF" w:rsidP="00BC1C6F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 w:rsidRPr="005879CF">
        <w:rPr>
          <w:sz w:val="24"/>
        </w:rPr>
        <w:t>Myślenice</w:t>
      </w:r>
      <w:r w:rsidR="00BC1C6F">
        <w:rPr>
          <w:sz w:val="24"/>
        </w:rPr>
        <w:t xml:space="preserve"> dnia: </w:t>
      </w:r>
      <w:r w:rsidRPr="005879CF">
        <w:rPr>
          <w:sz w:val="24"/>
        </w:rPr>
        <w:t>2020-05-06</w:t>
      </w:r>
    </w:p>
    <w:p w14:paraId="70D9AAB9" w14:textId="77777777"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14:paraId="697766FD" w14:textId="77777777"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5879CF" w:rsidRPr="005879CF">
        <w:rPr>
          <w:b/>
          <w:bCs/>
          <w:sz w:val="24"/>
        </w:rPr>
        <w:t>BZP/271/17/2020</w:t>
      </w:r>
      <w:r>
        <w:rPr>
          <w:sz w:val="24"/>
        </w:rPr>
        <w:tab/>
        <w:t xml:space="preserve"> </w:t>
      </w:r>
    </w:p>
    <w:p w14:paraId="24B6F02C" w14:textId="77777777"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19288FEB" w14:textId="77777777"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4425EC3C" w14:textId="77777777" w:rsidR="00C85A89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14:paraId="7DE486AB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 xml:space="preserve">O WYBORZE </w:t>
      </w:r>
      <w:r w:rsidR="00F17524">
        <w:rPr>
          <w:rFonts w:ascii="Times New Roman" w:hAnsi="Times New Roman"/>
          <w:b/>
          <w:sz w:val="28"/>
          <w:szCs w:val="28"/>
        </w:rPr>
        <w:t>WYKONAWCY</w:t>
      </w:r>
    </w:p>
    <w:p w14:paraId="430F5C43" w14:textId="77777777"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3F533FD8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066BFAF" w14:textId="77777777"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14:paraId="20D467E1" w14:textId="77777777" w:rsidR="00F71300" w:rsidRDefault="0032269F" w:rsidP="00BC1C6F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</w:rPr>
        <w:t>N</w:t>
      </w:r>
      <w:r w:rsidR="00F17524">
        <w:rPr>
          <w:color w:val="000000"/>
          <w:sz w:val="24"/>
        </w:rPr>
        <w:t>a podstawie</w:t>
      </w:r>
      <w:r>
        <w:rPr>
          <w:color w:val="000000"/>
          <w:sz w:val="24"/>
        </w:rPr>
        <w:t xml:space="preserve"> art. 80 ust. 2 </w:t>
      </w:r>
      <w:r w:rsidRPr="0032269F">
        <w:rPr>
          <w:color w:val="000000"/>
          <w:sz w:val="24"/>
        </w:rPr>
        <w:t xml:space="preserve">ustawy z dnia 29 stycznia 2004 r. </w:t>
      </w:r>
      <w:r w:rsidRPr="0032269F">
        <w:rPr>
          <w:sz w:val="24"/>
          <w:szCs w:val="24"/>
        </w:rPr>
        <w:t xml:space="preserve">Prawo zamówień publicznych </w:t>
      </w:r>
      <w:r w:rsidR="005879CF" w:rsidRPr="005879CF">
        <w:rPr>
          <w:sz w:val="24"/>
          <w:szCs w:val="24"/>
        </w:rPr>
        <w:t>(</w:t>
      </w:r>
      <w:proofErr w:type="spellStart"/>
      <w:r w:rsidR="005879CF" w:rsidRPr="005879CF">
        <w:rPr>
          <w:sz w:val="24"/>
          <w:szCs w:val="24"/>
        </w:rPr>
        <w:t>t.j</w:t>
      </w:r>
      <w:proofErr w:type="spellEnd"/>
      <w:r w:rsidR="005879CF" w:rsidRPr="005879C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i</w:t>
      </w:r>
      <w:r w:rsidRPr="0032269F">
        <w:rPr>
          <w:sz w:val="24"/>
          <w:szCs w:val="24"/>
        </w:rPr>
        <w:t>nformujemy, iż w drodze</w:t>
      </w:r>
      <w:r w:rsidR="00BC1C6F">
        <w:rPr>
          <w:sz w:val="24"/>
          <w:szCs w:val="24"/>
        </w:rPr>
        <w:t xml:space="preserve"> przeprowadzonego</w:t>
      </w:r>
      <w:r w:rsidR="00F71300">
        <w:rPr>
          <w:sz w:val="24"/>
          <w:szCs w:val="24"/>
        </w:rPr>
        <w:t xml:space="preserve"> w trybie </w:t>
      </w:r>
      <w:r w:rsidR="00F71300" w:rsidRPr="00F71300">
        <w:rPr>
          <w:b/>
          <w:sz w:val="24"/>
          <w:szCs w:val="24"/>
        </w:rPr>
        <w:t>licytacji elektronicznej</w:t>
      </w:r>
      <w:r w:rsidR="00BC1C6F">
        <w:rPr>
          <w:sz w:val="24"/>
          <w:szCs w:val="24"/>
        </w:rPr>
        <w:t xml:space="preserve"> pos</w:t>
      </w:r>
      <w:r w:rsidR="00F71300">
        <w:rPr>
          <w:sz w:val="24"/>
          <w:szCs w:val="24"/>
        </w:rPr>
        <w:t>tę</w:t>
      </w:r>
      <w:r w:rsidR="00BC1C6F">
        <w:rPr>
          <w:sz w:val="24"/>
          <w:szCs w:val="24"/>
        </w:rPr>
        <w:t xml:space="preserve">powania </w:t>
      </w:r>
      <w:r w:rsidRPr="0032269F">
        <w:rPr>
          <w:sz w:val="24"/>
          <w:szCs w:val="24"/>
        </w:rPr>
        <w:t xml:space="preserve"> </w:t>
      </w:r>
      <w:r w:rsidR="00BC1C6F" w:rsidRPr="00BC1C6F">
        <w:rPr>
          <w:sz w:val="24"/>
          <w:szCs w:val="24"/>
        </w:rPr>
        <w:t>o udzielenie zam</w:t>
      </w:r>
      <w:r w:rsidR="00F71300">
        <w:rPr>
          <w:sz w:val="24"/>
          <w:szCs w:val="24"/>
        </w:rPr>
        <w:t xml:space="preserve">ówienia </w:t>
      </w:r>
      <w:r w:rsidRPr="00BC1C6F">
        <w:rPr>
          <w:sz w:val="24"/>
          <w:szCs w:val="24"/>
        </w:rPr>
        <w:t>na</w:t>
      </w:r>
      <w:r w:rsidRPr="0032269F">
        <w:rPr>
          <w:sz w:val="24"/>
          <w:szCs w:val="24"/>
        </w:rPr>
        <w:t>:</w:t>
      </w:r>
    </w:p>
    <w:p w14:paraId="0FA1EB46" w14:textId="77777777" w:rsidR="00C85A89" w:rsidRPr="0032269F" w:rsidRDefault="00C85A89" w:rsidP="00BC1C6F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5879CF" w:rsidRPr="005879CF">
        <w:rPr>
          <w:b/>
          <w:color w:val="000000"/>
          <w:sz w:val="24"/>
        </w:rPr>
        <w:t>Wykonanie instalacji gazu i kotłowni w budynku SP nr 3 w Myślenicach</w:t>
      </w:r>
    </w:p>
    <w:p w14:paraId="51CB8950" w14:textId="77777777" w:rsidR="00C85A89" w:rsidRDefault="00BC1C6F" w:rsidP="00BC1C6F">
      <w:pPr>
        <w:spacing w:after="240" w:line="360" w:lineRule="auto"/>
        <w:rPr>
          <w:color w:val="000000"/>
          <w:sz w:val="24"/>
        </w:rPr>
      </w:pPr>
      <w:r>
        <w:rPr>
          <w:color w:val="000000"/>
          <w:sz w:val="24"/>
        </w:rPr>
        <w:t>wyłoniony został następujący Wykonawca:</w:t>
      </w:r>
    </w:p>
    <w:tbl>
      <w:tblPr>
        <w:tblW w:w="6237" w:type="dxa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</w:tblGrid>
      <w:tr w:rsidR="005879CF" w14:paraId="69078F04" w14:textId="77777777" w:rsidTr="009870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37" w:type="dxa"/>
          </w:tcPr>
          <w:p w14:paraId="085F9456" w14:textId="77777777" w:rsidR="005879CF" w:rsidRDefault="005879CF" w:rsidP="00987085">
            <w:pPr>
              <w:spacing w:before="240" w:line="360" w:lineRule="auto"/>
              <w:ind w:firstLine="284"/>
              <w:jc w:val="center"/>
              <w:rPr>
                <w:b/>
                <w:sz w:val="24"/>
              </w:rPr>
            </w:pPr>
            <w:r w:rsidRPr="005879CF">
              <w:rPr>
                <w:b/>
                <w:sz w:val="24"/>
              </w:rPr>
              <w:t>Hydro-Met Sp. z o.o.</w:t>
            </w:r>
          </w:p>
          <w:p w14:paraId="55CA6BA7" w14:textId="77777777" w:rsidR="005879CF" w:rsidRDefault="005879CF" w:rsidP="00987085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5879CF">
              <w:rPr>
                <w:b/>
                <w:sz w:val="24"/>
              </w:rPr>
              <w:t>36-030</w:t>
            </w:r>
            <w:r>
              <w:rPr>
                <w:b/>
                <w:sz w:val="24"/>
              </w:rPr>
              <w:t xml:space="preserve"> </w:t>
            </w:r>
            <w:r w:rsidRPr="005879CF">
              <w:rPr>
                <w:b/>
                <w:sz w:val="24"/>
              </w:rPr>
              <w:t>Błażowa</w:t>
            </w:r>
          </w:p>
          <w:p w14:paraId="5190B94A" w14:textId="77777777" w:rsidR="005879CF" w:rsidRDefault="005879CF" w:rsidP="00987085">
            <w:pPr>
              <w:spacing w:line="360" w:lineRule="auto"/>
              <w:ind w:firstLine="284"/>
              <w:jc w:val="center"/>
              <w:rPr>
                <w:b/>
                <w:sz w:val="24"/>
              </w:rPr>
            </w:pPr>
            <w:r w:rsidRPr="005879CF">
              <w:rPr>
                <w:b/>
                <w:sz w:val="24"/>
              </w:rPr>
              <w:t>Futoma</w:t>
            </w:r>
            <w:r>
              <w:rPr>
                <w:b/>
                <w:sz w:val="24"/>
              </w:rPr>
              <w:t xml:space="preserve"> </w:t>
            </w:r>
            <w:r w:rsidRPr="005879CF">
              <w:rPr>
                <w:b/>
                <w:sz w:val="24"/>
              </w:rPr>
              <w:t>750D</w:t>
            </w:r>
          </w:p>
          <w:p w14:paraId="38211AA2" w14:textId="77777777" w:rsidR="005879CF" w:rsidRDefault="005879CF" w:rsidP="00987085">
            <w:pPr>
              <w:spacing w:line="360" w:lineRule="auto"/>
              <w:ind w:firstLine="284"/>
              <w:jc w:val="center"/>
              <w:rPr>
                <w:sz w:val="24"/>
              </w:rPr>
            </w:pPr>
          </w:p>
        </w:tc>
      </w:tr>
    </w:tbl>
    <w:p w14:paraId="6206884F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2FA82235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6035071F" w14:textId="77777777" w:rsidR="00BC1C6F" w:rsidRDefault="00BC1C6F" w:rsidP="00BC1C6F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  <w:u w:val="dotted"/>
        </w:rPr>
      </w:pPr>
    </w:p>
    <w:p w14:paraId="129DAB69" w14:textId="77777777"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C2388" w14:textId="77777777" w:rsidR="001F5B41" w:rsidRDefault="001F5B41">
      <w:r>
        <w:separator/>
      </w:r>
    </w:p>
  </w:endnote>
  <w:endnote w:type="continuationSeparator" w:id="0">
    <w:p w14:paraId="145BA4DC" w14:textId="77777777" w:rsidR="001F5B41" w:rsidRDefault="001F5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6CB29" w14:textId="77777777" w:rsidR="005879CF" w:rsidRDefault="005879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5076A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532534B6">
        <v:line id="_x0000_s2049" style="position:absolute;z-index:251657728" from="-3.8pt,8.7pt" to="455.2pt,8.7pt"/>
      </w:pict>
    </w:r>
  </w:p>
  <w:p w14:paraId="7C7A3ECD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30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30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05529" w14:textId="77777777" w:rsidR="005879CF" w:rsidRDefault="005879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9F51CA" w14:textId="77777777" w:rsidR="001F5B41" w:rsidRDefault="001F5B41">
      <w:r>
        <w:separator/>
      </w:r>
    </w:p>
  </w:footnote>
  <w:footnote w:type="continuationSeparator" w:id="0">
    <w:p w14:paraId="398260C9" w14:textId="77777777" w:rsidR="001F5B41" w:rsidRDefault="001F5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B6895" w14:textId="77777777" w:rsidR="005879CF" w:rsidRDefault="005879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E37C9" w14:textId="77777777" w:rsidR="005879CF" w:rsidRDefault="005879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F1F38" w14:textId="77777777" w:rsidR="005879CF" w:rsidRDefault="005879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B41"/>
    <w:rsid w:val="00140696"/>
    <w:rsid w:val="001F5B41"/>
    <w:rsid w:val="00253031"/>
    <w:rsid w:val="0032269F"/>
    <w:rsid w:val="00377700"/>
    <w:rsid w:val="005879CF"/>
    <w:rsid w:val="005C147E"/>
    <w:rsid w:val="007118AF"/>
    <w:rsid w:val="007124E4"/>
    <w:rsid w:val="00745012"/>
    <w:rsid w:val="0087722C"/>
    <w:rsid w:val="00890962"/>
    <w:rsid w:val="00987E41"/>
    <w:rsid w:val="00BC1C6F"/>
    <w:rsid w:val="00C63DA0"/>
    <w:rsid w:val="00C85A89"/>
    <w:rsid w:val="00D5444F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43054A"/>
  <w15:chartTrackingRefBased/>
  <w15:docId w15:val="{1AE42004-6182-4F0B-A00B-37238C99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Bogdan Pacek</dc:creator>
  <cp:keywords/>
  <cp:lastModifiedBy>Bogdan Pacek</cp:lastModifiedBy>
  <cp:revision>2</cp:revision>
  <cp:lastPrinted>1601-01-01T00:00:00Z</cp:lastPrinted>
  <dcterms:created xsi:type="dcterms:W3CDTF">2020-05-06T08:49:00Z</dcterms:created>
  <dcterms:modified xsi:type="dcterms:W3CDTF">2020-05-06T08:49:00Z</dcterms:modified>
</cp:coreProperties>
</file>