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BA7F6" w14:textId="77777777" w:rsidR="00BC1C6F" w:rsidRDefault="00B52EB8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B52EB8">
        <w:rPr>
          <w:sz w:val="24"/>
        </w:rPr>
        <w:t>Myślenice</w:t>
      </w:r>
      <w:r w:rsidR="00BC1C6F">
        <w:rPr>
          <w:sz w:val="24"/>
        </w:rPr>
        <w:t xml:space="preserve"> dnia: </w:t>
      </w:r>
      <w:r w:rsidRPr="00B52EB8">
        <w:rPr>
          <w:sz w:val="24"/>
        </w:rPr>
        <w:t>2019-10-23</w:t>
      </w:r>
    </w:p>
    <w:p w14:paraId="52E77490" w14:textId="77777777"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14:paraId="6BD462A7" w14:textId="7FE9438D" w:rsidR="00924139" w:rsidRDefault="00924139" w:rsidP="00924139">
      <w:pPr>
        <w:pStyle w:val="Nagwek"/>
        <w:tabs>
          <w:tab w:val="clear" w:pos="4536"/>
        </w:tabs>
        <w:rPr>
          <w:sz w:val="24"/>
        </w:rPr>
      </w:pPr>
      <w:r w:rsidRPr="00466506">
        <w:rPr>
          <w:b/>
          <w:bCs/>
          <w:color w:val="000000"/>
          <w:sz w:val="24"/>
        </w:rPr>
        <w:t>Biuro Zamówień Publicznych</w:t>
      </w:r>
      <w:r w:rsidRPr="00466506">
        <w:rPr>
          <w:sz w:val="24"/>
        </w:rPr>
        <w:t xml:space="preserve"> </w:t>
      </w:r>
      <w:r>
        <w:rPr>
          <w:sz w:val="24"/>
        </w:rPr>
        <w:t xml:space="preserve">                                          </w:t>
      </w:r>
    </w:p>
    <w:p w14:paraId="4DD99F99" w14:textId="77777777" w:rsidR="00924139" w:rsidRDefault="00924139" w:rsidP="00924139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14:paraId="30CC7F09" w14:textId="270056A0" w:rsidR="00924139" w:rsidRDefault="00924139" w:rsidP="00924139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Pr="00466506">
        <w:rPr>
          <w:b/>
          <w:bCs/>
          <w:sz w:val="24"/>
        </w:rPr>
        <w:t>BZP/271/5</w:t>
      </w:r>
      <w:r>
        <w:rPr>
          <w:b/>
          <w:bCs/>
          <w:sz w:val="24"/>
        </w:rPr>
        <w:t>1</w:t>
      </w:r>
      <w:r w:rsidRPr="00466506">
        <w:rPr>
          <w:b/>
          <w:bCs/>
          <w:sz w:val="24"/>
        </w:rPr>
        <w:t>/2019</w:t>
      </w:r>
      <w:r>
        <w:rPr>
          <w:sz w:val="24"/>
        </w:rPr>
        <w:tab/>
        <w:t xml:space="preserve"> </w:t>
      </w:r>
    </w:p>
    <w:p w14:paraId="30323691" w14:textId="77777777" w:rsidR="00924139" w:rsidRDefault="00924139" w:rsidP="0092413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1164184B" w14:textId="77777777" w:rsidR="00924139" w:rsidRDefault="00924139" w:rsidP="0092413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4804B0E4" w14:textId="77777777" w:rsidR="00924139" w:rsidRDefault="00924139" w:rsidP="0092413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14:paraId="7702E4C8" w14:textId="77777777" w:rsidR="00924139" w:rsidRDefault="00924139" w:rsidP="0092413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WYNIKU LICYTACJI</w:t>
      </w:r>
    </w:p>
    <w:p w14:paraId="450FB136" w14:textId="77777777" w:rsidR="00924139" w:rsidRDefault="00924139" w:rsidP="0092413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060E3578" w14:textId="77777777" w:rsidR="00924139" w:rsidRDefault="00924139" w:rsidP="00924139">
      <w:pPr>
        <w:spacing w:line="360" w:lineRule="auto"/>
        <w:rPr>
          <w:color w:val="000000"/>
          <w:sz w:val="16"/>
          <w:szCs w:val="16"/>
        </w:rPr>
      </w:pPr>
    </w:p>
    <w:p w14:paraId="6A25EFB1" w14:textId="77777777" w:rsidR="00924139" w:rsidRPr="0032269F" w:rsidRDefault="00924139" w:rsidP="00924139">
      <w:pPr>
        <w:spacing w:line="360" w:lineRule="auto"/>
        <w:rPr>
          <w:color w:val="000000"/>
          <w:sz w:val="16"/>
          <w:szCs w:val="16"/>
        </w:rPr>
      </w:pPr>
    </w:p>
    <w:p w14:paraId="4C6954DB" w14:textId="77777777" w:rsidR="00924139" w:rsidRDefault="00924139" w:rsidP="00924139">
      <w:pPr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</w:rPr>
        <w:t xml:space="preserve">Na podstawie art. 80 ust. 2 </w:t>
      </w:r>
      <w:r w:rsidRPr="0032269F">
        <w:rPr>
          <w:color w:val="000000"/>
          <w:sz w:val="24"/>
        </w:rPr>
        <w:t xml:space="preserve">ustawy z dnia 29 stycznia 2004 r. </w:t>
      </w:r>
      <w:r w:rsidRPr="0032269F">
        <w:rPr>
          <w:sz w:val="24"/>
          <w:szCs w:val="24"/>
        </w:rPr>
        <w:t xml:space="preserve">Prawo zamówień publicznych </w:t>
      </w:r>
      <w:r w:rsidRPr="00466506">
        <w:rPr>
          <w:sz w:val="24"/>
          <w:szCs w:val="24"/>
        </w:rPr>
        <w:t>(</w:t>
      </w:r>
      <w:proofErr w:type="spellStart"/>
      <w:r w:rsidRPr="00466506">
        <w:rPr>
          <w:sz w:val="24"/>
          <w:szCs w:val="24"/>
        </w:rPr>
        <w:t>t.j</w:t>
      </w:r>
      <w:proofErr w:type="spellEnd"/>
      <w:r w:rsidRPr="00466506">
        <w:rPr>
          <w:sz w:val="24"/>
          <w:szCs w:val="24"/>
        </w:rPr>
        <w:t xml:space="preserve">. Dz. U. z  2018 r. poz. 1986 z </w:t>
      </w:r>
      <w:proofErr w:type="spellStart"/>
      <w:r w:rsidRPr="00466506">
        <w:rPr>
          <w:sz w:val="24"/>
          <w:szCs w:val="24"/>
        </w:rPr>
        <w:t>późn</w:t>
      </w:r>
      <w:proofErr w:type="spellEnd"/>
      <w:r w:rsidRPr="0046650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i</w:t>
      </w:r>
      <w:r w:rsidRPr="0032269F">
        <w:rPr>
          <w:sz w:val="24"/>
          <w:szCs w:val="24"/>
        </w:rPr>
        <w:t>nformujemy, iż w drodze</w:t>
      </w:r>
      <w:r>
        <w:rPr>
          <w:sz w:val="24"/>
          <w:szCs w:val="24"/>
        </w:rPr>
        <w:t xml:space="preserve"> przeprowadzonego w trybie </w:t>
      </w:r>
      <w:r w:rsidRPr="00F71300">
        <w:rPr>
          <w:b/>
          <w:sz w:val="24"/>
          <w:szCs w:val="24"/>
        </w:rPr>
        <w:t>licytacji elektronicznej</w:t>
      </w:r>
      <w:r>
        <w:rPr>
          <w:sz w:val="24"/>
          <w:szCs w:val="24"/>
        </w:rPr>
        <w:t xml:space="preserve"> postępowania </w:t>
      </w:r>
      <w:r w:rsidRPr="0032269F">
        <w:rPr>
          <w:sz w:val="24"/>
          <w:szCs w:val="24"/>
        </w:rPr>
        <w:t xml:space="preserve"> </w:t>
      </w:r>
      <w:r w:rsidRPr="00BC1C6F">
        <w:rPr>
          <w:sz w:val="24"/>
          <w:szCs w:val="24"/>
        </w:rPr>
        <w:t>o udzielenie zam</w:t>
      </w:r>
      <w:r>
        <w:rPr>
          <w:sz w:val="24"/>
          <w:szCs w:val="24"/>
        </w:rPr>
        <w:t xml:space="preserve">ówienia </w:t>
      </w:r>
      <w:r w:rsidRPr="00BC1C6F">
        <w:rPr>
          <w:sz w:val="24"/>
          <w:szCs w:val="24"/>
        </w:rPr>
        <w:t>na</w:t>
      </w:r>
      <w:r w:rsidRPr="0032269F">
        <w:rPr>
          <w:sz w:val="24"/>
          <w:szCs w:val="24"/>
        </w:rPr>
        <w:t>:</w:t>
      </w:r>
    </w:p>
    <w:p w14:paraId="351E8A2D" w14:textId="77777777" w:rsidR="00C85A89" w:rsidRPr="0032269F" w:rsidRDefault="00C85A89" w:rsidP="00BC1C6F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="00B52EB8" w:rsidRPr="00B52EB8">
        <w:rPr>
          <w:b/>
          <w:color w:val="000000"/>
          <w:sz w:val="24"/>
        </w:rPr>
        <w:t>Przebudowa drogi gminnej w km od 0+094,10 do km 1+014,20 w miejscowości Głogoczów, Gmina Myślenice</w:t>
      </w:r>
    </w:p>
    <w:p w14:paraId="6FA7A607" w14:textId="77777777" w:rsidR="00C85A89" w:rsidRDefault="00BC1C6F" w:rsidP="00BC1C6F">
      <w:pPr>
        <w:spacing w:after="240" w:line="360" w:lineRule="auto"/>
        <w:rPr>
          <w:color w:val="000000"/>
          <w:sz w:val="24"/>
        </w:rPr>
      </w:pPr>
      <w:r>
        <w:rPr>
          <w:color w:val="000000"/>
          <w:sz w:val="24"/>
        </w:rPr>
        <w:t>wyłoniony został następujący Wykonawca:</w:t>
      </w:r>
    </w:p>
    <w:tbl>
      <w:tblPr>
        <w:tblW w:w="6237" w:type="dxa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</w:tblGrid>
      <w:tr w:rsidR="00B52EB8" w14:paraId="14D695D1" w14:textId="77777777" w:rsidTr="00CC3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37" w:type="dxa"/>
          </w:tcPr>
          <w:p w14:paraId="0D9957E7" w14:textId="77777777" w:rsidR="00B52EB8" w:rsidRDefault="00B52EB8" w:rsidP="00CC3C09">
            <w:pPr>
              <w:spacing w:before="240" w:line="360" w:lineRule="auto"/>
              <w:ind w:firstLine="284"/>
              <w:jc w:val="center"/>
              <w:rPr>
                <w:b/>
                <w:sz w:val="24"/>
              </w:rPr>
            </w:pPr>
            <w:r w:rsidRPr="00B52EB8">
              <w:rPr>
                <w:b/>
                <w:sz w:val="24"/>
              </w:rPr>
              <w:t>Firma Remontowo-Budowlana INTERBAU Zbigniew Ulman</w:t>
            </w:r>
          </w:p>
          <w:p w14:paraId="4ECDE80C" w14:textId="77777777" w:rsidR="00B52EB8" w:rsidRDefault="00B52EB8" w:rsidP="00CC3C09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B52EB8">
              <w:rPr>
                <w:b/>
                <w:sz w:val="24"/>
              </w:rPr>
              <w:t>32-432</w:t>
            </w:r>
            <w:r>
              <w:rPr>
                <w:b/>
                <w:sz w:val="24"/>
              </w:rPr>
              <w:t xml:space="preserve"> </w:t>
            </w:r>
            <w:r w:rsidRPr="00B52EB8">
              <w:rPr>
                <w:b/>
                <w:sz w:val="24"/>
              </w:rPr>
              <w:t>Pcim</w:t>
            </w:r>
          </w:p>
          <w:p w14:paraId="4C4BF7DD" w14:textId="77777777" w:rsidR="00B52EB8" w:rsidRDefault="00B52EB8" w:rsidP="00CC3C09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B52EB8">
              <w:rPr>
                <w:b/>
                <w:sz w:val="24"/>
              </w:rPr>
              <w:t>Pcim</w:t>
            </w:r>
            <w:r>
              <w:rPr>
                <w:b/>
                <w:sz w:val="24"/>
              </w:rPr>
              <w:t xml:space="preserve"> </w:t>
            </w:r>
            <w:r w:rsidRPr="00B52EB8">
              <w:rPr>
                <w:b/>
                <w:sz w:val="24"/>
              </w:rPr>
              <w:t>716</w:t>
            </w:r>
          </w:p>
          <w:p w14:paraId="1970BB85" w14:textId="77777777" w:rsidR="00B52EB8" w:rsidRDefault="00B52EB8" w:rsidP="00CC3C09">
            <w:pPr>
              <w:spacing w:line="360" w:lineRule="auto"/>
              <w:ind w:firstLine="284"/>
              <w:jc w:val="center"/>
              <w:rPr>
                <w:sz w:val="24"/>
              </w:rPr>
            </w:pPr>
          </w:p>
        </w:tc>
      </w:tr>
    </w:tbl>
    <w:p w14:paraId="073E24C2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7614D1EF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17C6A527" w14:textId="77777777" w:rsidR="00BC1C6F" w:rsidRDefault="00BC1C6F" w:rsidP="00BC1C6F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  <w:u w:val="dotted"/>
        </w:rPr>
      </w:pPr>
    </w:p>
    <w:p w14:paraId="65AB17EA" w14:textId="77777777"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570FF" w14:textId="77777777" w:rsidR="00CD225A" w:rsidRDefault="00CD225A">
      <w:r>
        <w:separator/>
      </w:r>
    </w:p>
  </w:endnote>
  <w:endnote w:type="continuationSeparator" w:id="0">
    <w:p w14:paraId="58087F05" w14:textId="77777777" w:rsidR="00CD225A" w:rsidRDefault="00CD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82A57" w14:textId="77777777" w:rsidR="00B52EB8" w:rsidRDefault="00B52E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F817A" w14:textId="094A1892" w:rsidR="00C85A89" w:rsidRDefault="00924139">
    <w:pPr>
      <w:pStyle w:val="Stopka"/>
      <w:rPr>
        <w:rFonts w:ascii="Arial" w:hAnsi="Arial" w:cs="Arial"/>
        <w:sz w:val="18"/>
        <w:szCs w:val="18"/>
      </w:rPr>
    </w:pPr>
    <w:r w:rsidRPr="00924139">
      <w:pict w14:anchorId="6AEC66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3.45pt;height:35.15pt">
          <v:imagedata r:id="rId1" o:title=""/>
        </v:shape>
      </w:pict>
    </w:r>
    <w:r w:rsidR="00C85A89">
      <w:rPr>
        <w:rFonts w:ascii="Arial" w:hAnsi="Arial" w:cs="Arial"/>
        <w:sz w:val="18"/>
        <w:szCs w:val="18"/>
      </w:rPr>
      <w:tab/>
    </w:r>
    <w:r w:rsidR="00C85A89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C4F3" w14:textId="77777777" w:rsidR="00B52EB8" w:rsidRDefault="00B52E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46441" w14:textId="77777777" w:rsidR="00CD225A" w:rsidRDefault="00CD225A">
      <w:r>
        <w:separator/>
      </w:r>
    </w:p>
  </w:footnote>
  <w:footnote w:type="continuationSeparator" w:id="0">
    <w:p w14:paraId="0CF8B6F8" w14:textId="77777777" w:rsidR="00CD225A" w:rsidRDefault="00CD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267F" w14:textId="77777777" w:rsidR="00B52EB8" w:rsidRDefault="00B52E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4E3A8" w14:textId="5A68A80C" w:rsidR="00B52EB8" w:rsidRDefault="00924139">
    <w:pPr>
      <w:pStyle w:val="Nagwek"/>
    </w:pPr>
    <w:r>
      <w:pict w14:anchorId="188A16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45pt;height:99.4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27D77" w14:textId="77777777" w:rsidR="00B52EB8" w:rsidRDefault="00B52E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25A"/>
    <w:rsid w:val="00140696"/>
    <w:rsid w:val="00253031"/>
    <w:rsid w:val="0032269F"/>
    <w:rsid w:val="00377700"/>
    <w:rsid w:val="005C147E"/>
    <w:rsid w:val="007118AF"/>
    <w:rsid w:val="007124E4"/>
    <w:rsid w:val="00745012"/>
    <w:rsid w:val="0087722C"/>
    <w:rsid w:val="00924139"/>
    <w:rsid w:val="00987E41"/>
    <w:rsid w:val="00B52EB8"/>
    <w:rsid w:val="00BC1C6F"/>
    <w:rsid w:val="00C63DA0"/>
    <w:rsid w:val="00C85A89"/>
    <w:rsid w:val="00CD225A"/>
    <w:rsid w:val="00D5444F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199159"/>
  <w15:chartTrackingRefBased/>
  <w15:docId w15:val="{363B2919-D028-4C48-8BA2-95573D36B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924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Bogdan Pacek</dc:creator>
  <cp:keywords/>
  <cp:lastModifiedBy>Bogdan Pacek</cp:lastModifiedBy>
  <cp:revision>2</cp:revision>
  <cp:lastPrinted>1601-01-01T00:00:00Z</cp:lastPrinted>
  <dcterms:created xsi:type="dcterms:W3CDTF">2019-10-23T08:19:00Z</dcterms:created>
  <dcterms:modified xsi:type="dcterms:W3CDTF">2019-10-23T08:19:00Z</dcterms:modified>
</cp:coreProperties>
</file>