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DBF7FF" w14:textId="796EEE24" w:rsidR="00CB6204" w:rsidRDefault="001A62D2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83A5BC" wp14:editId="288E3BA4">
                <wp:simplePos x="0" y="0"/>
                <wp:positionH relativeFrom="column">
                  <wp:posOffset>-309245</wp:posOffset>
                </wp:positionH>
                <wp:positionV relativeFrom="paragraph">
                  <wp:posOffset>-454026</wp:posOffset>
                </wp:positionV>
                <wp:extent cx="2310765" cy="1172845"/>
                <wp:effectExtent l="0" t="0" r="13335" b="2730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72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27EF1AF" w14:textId="77777777" w:rsidR="00CB6204" w:rsidRDefault="00CB6204" w:rsidP="00CB6204"/>
                          <w:p w14:paraId="4B0A9480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EFC8BD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CF4FD7C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DAD5D95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BE74F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B1594C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5FA1A73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6D55410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06E30C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E83A5BC" id="AutoShape 2" o:spid="_x0000_s1026" style="position:absolute;left:0;text-align:left;margin-left:-24.35pt;margin-top:-35.75pt;width:181.95pt;height:92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" filled="f" strokeweight=".25pt">
                <v:textbox inset="1pt,1pt,1pt,1pt">
                  <w:txbxContent>
                    <w:p w14:paraId="327EF1AF" w14:textId="77777777" w:rsidR="00CB6204" w:rsidRDefault="00CB6204" w:rsidP="00CB6204"/>
                    <w:p w14:paraId="4B0A9480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FEFC8BD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5CF4FD7C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DAD5D95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EEBE74F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B1594C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5FA1A73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6D55410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06E30C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CA142A">
        <w:rPr>
          <w:b/>
          <w:i w:val="0"/>
        </w:rPr>
        <w:t>4</w:t>
      </w:r>
    </w:p>
    <w:p w14:paraId="7EC5D6DD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D0C55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2F4132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39E4E38C" w14:textId="1428EFBD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proofErr w:type="spellStart"/>
      <w:r w:rsidR="0035198E" w:rsidRPr="0035198E">
        <w:rPr>
          <w:b/>
          <w:sz w:val="24"/>
        </w:rPr>
        <w:t>BZP</w:t>
      </w:r>
      <w:proofErr w:type="spellEnd"/>
      <w:r w:rsidR="0035198E" w:rsidRPr="0035198E">
        <w:rPr>
          <w:b/>
          <w:sz w:val="24"/>
        </w:rPr>
        <w:t>/271/</w:t>
      </w:r>
      <w:r w:rsidR="00435C34">
        <w:rPr>
          <w:b/>
          <w:sz w:val="24"/>
        </w:rPr>
        <w:t>2</w:t>
      </w:r>
      <w:r w:rsidR="00321145">
        <w:rPr>
          <w:b/>
          <w:sz w:val="24"/>
        </w:rPr>
        <w:t>8</w:t>
      </w:r>
      <w:r w:rsidR="0035198E" w:rsidRPr="0035198E">
        <w:rPr>
          <w:b/>
          <w:sz w:val="24"/>
        </w:rPr>
        <w:t>/2019</w:t>
      </w:r>
    </w:p>
    <w:p w14:paraId="1CFA372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6234722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526CCD60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330FB68A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7CDA9DBA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9E1E15A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98F3268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779FC92" w14:textId="61E0664C" w:rsidR="0000184A" w:rsidRDefault="007D36CE" w:rsidP="00435C34">
      <w:pPr>
        <w:pStyle w:val="Tekstpodstawowywcity"/>
        <w:spacing w:line="360" w:lineRule="auto"/>
        <w:ind w:firstLine="0"/>
        <w:rPr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5198E" w:rsidRPr="0035198E">
        <w:rPr>
          <w:b/>
        </w:rPr>
        <w:t>licytacja elektroniczna</w:t>
      </w:r>
      <w:r w:rsidR="00753DC1">
        <w:t xml:space="preserve"> na:</w:t>
      </w:r>
      <w:r w:rsidR="00435C34">
        <w:t xml:space="preserve"> </w:t>
      </w:r>
      <w:r w:rsidR="00321145" w:rsidRPr="00321145">
        <w:rPr>
          <w:b/>
        </w:rPr>
        <w:t>„Remont dachu w budynku Szkoły Podstawo</w:t>
      </w:r>
      <w:bookmarkStart w:id="0" w:name="_GoBack"/>
      <w:bookmarkEnd w:id="0"/>
      <w:r w:rsidR="00321145" w:rsidRPr="00321145">
        <w:rPr>
          <w:b/>
        </w:rPr>
        <w:t xml:space="preserve">wej w Bęczarce” </w:t>
      </w:r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35198E" w:rsidRPr="0035198E">
        <w:rPr>
          <w:szCs w:val="24"/>
        </w:rPr>
        <w:t>(</w:t>
      </w:r>
      <w:proofErr w:type="spellStart"/>
      <w:r w:rsidR="0035198E" w:rsidRPr="0035198E">
        <w:rPr>
          <w:szCs w:val="24"/>
        </w:rPr>
        <w:t>t.j</w:t>
      </w:r>
      <w:proofErr w:type="spellEnd"/>
      <w:r w:rsidR="0035198E" w:rsidRPr="0035198E">
        <w:rPr>
          <w:szCs w:val="24"/>
        </w:rPr>
        <w:t>. Dz. U. z  2018 r. poz. 1986</w:t>
      </w:r>
      <w:r w:rsidR="00435C34">
        <w:rPr>
          <w:szCs w:val="24"/>
        </w:rPr>
        <w:t xml:space="preserve"> ze zmianami</w:t>
      </w:r>
      <w:r w:rsidR="0035198E" w:rsidRPr="0035198E">
        <w:rPr>
          <w:szCs w:val="24"/>
        </w:rPr>
        <w:t>)</w:t>
      </w:r>
      <w:r w:rsidR="00952336">
        <w:rPr>
          <w:szCs w:val="24"/>
        </w:rPr>
        <w:t>.</w:t>
      </w:r>
    </w:p>
    <w:p w14:paraId="2DDB545E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2406021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0AB4C4DB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3F0CA7E" w14:textId="5531FE21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</w:p>
    <w:p w14:paraId="579521CF" w14:textId="622D13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</w:p>
    <w:p w14:paraId="0F3EDA78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483C4E1D" w14:textId="77777777" w:rsidTr="00C527C7">
        <w:tc>
          <w:tcPr>
            <w:tcW w:w="543" w:type="dxa"/>
          </w:tcPr>
          <w:p w14:paraId="794FE00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0852030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4D4AC38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4416BD09" w14:textId="77777777" w:rsidTr="00C527C7">
        <w:tc>
          <w:tcPr>
            <w:tcW w:w="543" w:type="dxa"/>
          </w:tcPr>
          <w:p w14:paraId="4C8D853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6C3CE1F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6B620D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7FCC616" w14:textId="77777777" w:rsidTr="00C527C7">
        <w:tc>
          <w:tcPr>
            <w:tcW w:w="543" w:type="dxa"/>
          </w:tcPr>
          <w:p w14:paraId="375ECF8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B4C059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E7E8D3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725B64B2" w14:textId="77777777" w:rsidTr="00C527C7">
        <w:tc>
          <w:tcPr>
            <w:tcW w:w="543" w:type="dxa"/>
          </w:tcPr>
          <w:p w14:paraId="5747EF9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7DBE62A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BDB2D0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3732E3DF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65CA85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BB40D7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65767177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0BEBC224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2A72EB" w14:textId="77777777" w:rsidR="00117A21" w:rsidRDefault="00117A21">
      <w:r>
        <w:separator/>
      </w:r>
    </w:p>
  </w:endnote>
  <w:endnote w:type="continuationSeparator" w:id="0">
    <w:p w14:paraId="2A6E772F" w14:textId="77777777" w:rsidR="00117A21" w:rsidRDefault="00117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C59EE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6D716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D3C64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E6B1B31" w14:textId="5381AAD5" w:rsidR="00336EEB" w:rsidRDefault="001A62D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BC195B" wp14:editId="0C87DEF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AA3FE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0DFEE8A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11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11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389A83" w14:textId="77777777" w:rsidR="0035198E" w:rsidRDefault="003519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7A0226" w14:textId="77777777" w:rsidR="00117A21" w:rsidRDefault="00117A21">
      <w:r>
        <w:separator/>
      </w:r>
    </w:p>
  </w:footnote>
  <w:footnote w:type="continuationSeparator" w:id="0">
    <w:p w14:paraId="089DFC07" w14:textId="77777777" w:rsidR="00117A21" w:rsidRDefault="00117A21">
      <w:r>
        <w:continuationSeparator/>
      </w:r>
    </w:p>
  </w:footnote>
  <w:footnote w:id="1">
    <w:p w14:paraId="25F043FE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70791" w14:textId="77777777" w:rsidR="0035198E" w:rsidRDefault="003519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3B960C" w14:textId="77777777" w:rsidR="0035198E" w:rsidRDefault="003519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DCC4A0" w14:textId="77777777" w:rsidR="0035198E" w:rsidRDefault="003519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A21"/>
    <w:rsid w:val="0000184A"/>
    <w:rsid w:val="00012997"/>
    <w:rsid w:val="000621A2"/>
    <w:rsid w:val="00075CEC"/>
    <w:rsid w:val="00106AC7"/>
    <w:rsid w:val="00111985"/>
    <w:rsid w:val="00117A21"/>
    <w:rsid w:val="00147532"/>
    <w:rsid w:val="001614BA"/>
    <w:rsid w:val="001A62D2"/>
    <w:rsid w:val="00204613"/>
    <w:rsid w:val="002B1E07"/>
    <w:rsid w:val="002C2DE7"/>
    <w:rsid w:val="002D160C"/>
    <w:rsid w:val="002D3BDF"/>
    <w:rsid w:val="003024A8"/>
    <w:rsid w:val="00307E5F"/>
    <w:rsid w:val="00312A4F"/>
    <w:rsid w:val="00321145"/>
    <w:rsid w:val="00336EEB"/>
    <w:rsid w:val="0035198E"/>
    <w:rsid w:val="003E5D20"/>
    <w:rsid w:val="003F6927"/>
    <w:rsid w:val="00415097"/>
    <w:rsid w:val="00422381"/>
    <w:rsid w:val="00435C34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A142A"/>
    <w:rsid w:val="00CB6204"/>
    <w:rsid w:val="00CC527A"/>
    <w:rsid w:val="00D06A5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932BA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AF574-D363-4D85-BBDD-A7C2BD8B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160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Katarzyna Borczak</cp:lastModifiedBy>
  <cp:revision>5</cp:revision>
  <cp:lastPrinted>2010-01-07T09:39:00Z</cp:lastPrinted>
  <dcterms:created xsi:type="dcterms:W3CDTF">2019-06-11T10:18:00Z</dcterms:created>
  <dcterms:modified xsi:type="dcterms:W3CDTF">2019-06-13T08:00:00Z</dcterms:modified>
</cp:coreProperties>
</file>