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6833B4" w:rsidRPr="006833B4">
        <w:rPr>
          <w:b/>
        </w:rPr>
        <w:t>NZ/24/D/LE/L/2018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składane na podstawie art. 25a ust. 1 ustawy z dnia 29 stycznia 2004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4D31F5">
        <w:t>T.j. Dz. U. z 2017 r. poz. 1579</w:t>
      </w:r>
      <w:r w:rsidRPr="00415EA7">
        <w:rPr>
          <w:rFonts w:ascii="Arial Narrow" w:hAnsi="Arial Narrow"/>
          <w:sz w:val="21"/>
          <w:szCs w:val="21"/>
        </w:rPr>
        <w:t>) (dalej jako: ustawa Pzp),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415EA7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 xml:space="preserve">Na potrzeby postępowania o udzielenie zamówienia publicznego pn.: </w:t>
      </w:r>
      <w:r w:rsidR="006833B4" w:rsidRPr="006833B4">
        <w:rPr>
          <w:rFonts w:ascii="Arial Narrow" w:hAnsi="Arial Narrow"/>
          <w:b/>
          <w:sz w:val="24"/>
          <w:szCs w:val="24"/>
        </w:rPr>
        <w:t>Dostawy pelletu drzewnego dla zaopatrzenia Szpitala Powiatowego w Limanowej</w:t>
      </w:r>
      <w:r w:rsidRPr="00415EA7">
        <w:rPr>
          <w:rFonts w:ascii="Arial Narrow" w:hAnsi="Arial Narrow"/>
          <w:sz w:val="24"/>
          <w:szCs w:val="24"/>
        </w:rPr>
        <w:t>,</w:t>
      </w:r>
    </w:p>
    <w:p w:rsidR="004D5ED6" w:rsidRPr="00415EA7" w:rsidRDefault="004D5ED6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oświadczam, co następuje:</w:t>
      </w: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WYKONAWCY:</w:t>
      </w:r>
    </w:p>
    <w:p w:rsidR="004D5ED6" w:rsidRPr="00415EA7" w:rsidRDefault="004D5ED6" w:rsidP="004D5ED6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>art. 24 ust 1 pkt 12-23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>, że nie zachodzą wobec mnie przesłanki wykluczenia z postępowania na podstawie art. 24 ust. 5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zachodzą w stosunku do mnie podstawy wykluczenia z postępowania na podstawie art. …………. ustawy Pzp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Jednocześnie oświadczam, że w związku z ww. okolicznością, na podstawie art. 24 ust. 8 ustawy Pzp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4D5ED6" w:rsidRPr="004C380F" w:rsidRDefault="004D5ED6" w:rsidP="004D5ED6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D5ED6" w:rsidRPr="00415EA7" w:rsidTr="004661F9">
        <w:tc>
          <w:tcPr>
            <w:tcW w:w="709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714" w:rsidRDefault="00171714" w:rsidP="0038231F">
      <w:pPr>
        <w:spacing w:after="0" w:line="240" w:lineRule="auto"/>
      </w:pPr>
      <w:r>
        <w:separator/>
      </w:r>
    </w:p>
  </w:endnote>
  <w:endnote w:type="continuationSeparator" w:id="0">
    <w:p w:rsidR="00171714" w:rsidRDefault="001717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3B4" w:rsidRDefault="006833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833B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833B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3B4" w:rsidRDefault="006833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714" w:rsidRDefault="00171714" w:rsidP="0038231F">
      <w:pPr>
        <w:spacing w:after="0" w:line="240" w:lineRule="auto"/>
      </w:pPr>
      <w:r>
        <w:separator/>
      </w:r>
    </w:p>
  </w:footnote>
  <w:footnote w:type="continuationSeparator" w:id="0">
    <w:p w:rsidR="00171714" w:rsidRDefault="001717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3B4" w:rsidRDefault="006833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3B4" w:rsidRDefault="006833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3B4" w:rsidRDefault="006833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714"/>
    <w:rsid w:val="00023477"/>
    <w:rsid w:val="000247FF"/>
    <w:rsid w:val="00025C8D"/>
    <w:rsid w:val="000303EE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7171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33B4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84B413-DE8D-42CD-B441-6E417D4AC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A794F-794A-4DDB-8357-425406A9B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Szpital Limanowa</cp:lastModifiedBy>
  <cp:revision>2</cp:revision>
  <cp:lastPrinted>2016-07-26T10:32:00Z</cp:lastPrinted>
  <dcterms:created xsi:type="dcterms:W3CDTF">2018-04-17T07:13:00Z</dcterms:created>
  <dcterms:modified xsi:type="dcterms:W3CDTF">2018-04-17T07:13:00Z</dcterms:modified>
</cp:coreProperties>
</file>