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2A7A85" w:rsidRPr="002A7A85">
        <w:rPr>
          <w:rFonts w:ascii="Georgia" w:hAnsi="Georgia"/>
          <w:b/>
          <w:sz w:val="22"/>
          <w:szCs w:val="22"/>
        </w:rPr>
        <w:t>NZ/01/D/LE/L/2017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2A7A85" w:rsidRPr="002A7A85">
        <w:rPr>
          <w:rFonts w:ascii="Georgia" w:hAnsi="Georgia"/>
          <w:b/>
          <w:sz w:val="22"/>
          <w:szCs w:val="22"/>
        </w:rPr>
        <w:t>licytacja elektroniczna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2A7A85" w:rsidRPr="002A7A85">
        <w:rPr>
          <w:rFonts w:ascii="Georgia" w:hAnsi="Georgia"/>
          <w:b/>
          <w:sz w:val="22"/>
          <w:szCs w:val="22"/>
        </w:rPr>
        <w:t>Dostawa: pelletu drzewnego w ilości 800 ton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Prawo zamówień publicznych (Dz. U. z 2015 r. poz. 2164 z późn. zm.).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zamówień publicznych (Dz. U. z 2015 r. poz. 2164 z późn. zm.):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zamówień publicznych (Dz. U. z 2015 r. poz. 2164 z późn. zm.).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89B" w:rsidRDefault="00F1089B" w:rsidP="000D34A4">
      <w:r>
        <w:separator/>
      </w:r>
    </w:p>
  </w:endnote>
  <w:endnote w:type="continuationSeparator" w:id="0">
    <w:p w:rsidR="00F1089B" w:rsidRDefault="00F1089B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A7A8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2A7A8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10259D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7A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7A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2A7A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89B" w:rsidRDefault="00F1089B" w:rsidP="000D34A4">
      <w:r>
        <w:separator/>
      </w:r>
    </w:p>
  </w:footnote>
  <w:footnote w:type="continuationSeparator" w:id="0">
    <w:p w:rsidR="00F1089B" w:rsidRDefault="00F1089B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2A7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2A7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2A7A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9B"/>
    <w:rsid w:val="000523A0"/>
    <w:rsid w:val="000D34A4"/>
    <w:rsid w:val="0029098D"/>
    <w:rsid w:val="002A7A85"/>
    <w:rsid w:val="0062674F"/>
    <w:rsid w:val="007B1D9F"/>
    <w:rsid w:val="00B226F2"/>
    <w:rsid w:val="00F10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CDEB3-B01D-4DF6-9D58-0E93C91F0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Szpital Limanowa</cp:lastModifiedBy>
  <cp:revision>2</cp:revision>
  <dcterms:created xsi:type="dcterms:W3CDTF">2017-01-12T10:00:00Z</dcterms:created>
  <dcterms:modified xsi:type="dcterms:W3CDTF">2017-01-12T10:00:00Z</dcterms:modified>
</cp:coreProperties>
</file>