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ED" w:rsidRDefault="00DE29C3">
      <w:pPr>
        <w:jc w:val="center"/>
        <w:rPr>
          <w:b/>
          <w:bCs/>
          <w:sz w:val="32"/>
        </w:rPr>
      </w:pPr>
      <w:r>
        <w:rPr>
          <w:b/>
          <w:bCs/>
          <w:noProof/>
          <w:sz w:val="20"/>
        </w:rPr>
        <w:pict>
          <v:roundrect id="_x0000_s1028" style="position:absolute;left:0;text-align:left;margin-left:0;margin-top:-1.85pt;width:158.45pt;height:77.25pt;z-index:251657728" arcsize="10923f" filled="f" strokeweight=".25pt">
            <v:textbox style="mso-next-textbox:#_x0000_s1028" inset="1pt,1pt,1pt,1pt">
              <w:txbxContent>
                <w:p w:rsidR="00D975ED" w:rsidRDefault="00D975ED"/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8869E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r w:rsidR="00D975ED">
                    <w:rPr>
                      <w:rFonts w:ascii="Tahoma" w:hAnsi="Tahoma" w:cs="Tahoma"/>
                      <w:sz w:val="16"/>
                    </w:rPr>
                    <w:t xml:space="preserve"> </w:t>
                  </w:r>
                  <w:r w:rsidR="000508F0">
                    <w:rPr>
                      <w:rFonts w:ascii="Tahoma" w:hAnsi="Tahoma" w:cs="Tahoma"/>
                      <w:sz w:val="16"/>
                    </w:rPr>
                    <w:t>wykonawcy</w:t>
                  </w:r>
                </w:p>
                <w:p w:rsidR="00D975ED" w:rsidRDefault="00D975ED"/>
              </w:txbxContent>
            </v:textbox>
          </v:roundrect>
        </w:pict>
      </w: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4945FD" w:rsidRPr="00DE29C3" w:rsidRDefault="00467393" w:rsidP="004945FD">
      <w:pPr>
        <w:ind w:left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 xml:space="preserve">Szpital Powiatowy w Limanowej </w:t>
      </w:r>
    </w:p>
    <w:p w:rsidR="004945FD" w:rsidRPr="00DE29C3" w:rsidRDefault="00467393" w:rsidP="004945FD">
      <w:pPr>
        <w:ind w:left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 xml:space="preserve">Imienia Miłosierdzia Bożego, </w:t>
      </w:r>
    </w:p>
    <w:p w:rsidR="00D975ED" w:rsidRPr="00DE29C3" w:rsidRDefault="00467393">
      <w:pPr>
        <w:ind w:firstLine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>Sekcja Zamówień Publicznych,</w:t>
      </w:r>
    </w:p>
    <w:p w:rsidR="00D975ED" w:rsidRPr="00DE29C3" w:rsidRDefault="00467393">
      <w:pPr>
        <w:ind w:left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>ul. Piłsudskiego</w:t>
      </w:r>
      <w:r w:rsidR="00D975ED" w:rsidRPr="00DE29C3">
        <w:rPr>
          <w:rFonts w:asciiTheme="minorHAnsi" w:hAnsiTheme="minorHAnsi"/>
          <w:b/>
        </w:rPr>
        <w:t xml:space="preserve"> </w:t>
      </w:r>
      <w:r w:rsidR="00DE29C3" w:rsidRPr="00DE29C3">
        <w:rPr>
          <w:rFonts w:asciiTheme="minorHAnsi" w:hAnsiTheme="minorHAnsi"/>
          <w:b/>
        </w:rPr>
        <w:t>61</w:t>
      </w:r>
    </w:p>
    <w:p w:rsidR="00D975ED" w:rsidRDefault="00467393">
      <w:pPr>
        <w:ind w:firstLine="3969"/>
        <w:rPr>
          <w:b/>
        </w:rPr>
      </w:pPr>
      <w:r w:rsidRPr="00DE29C3">
        <w:rPr>
          <w:rFonts w:asciiTheme="minorHAnsi" w:hAnsiTheme="minorHAnsi"/>
          <w:b/>
        </w:rPr>
        <w:t>34-600</w:t>
      </w:r>
      <w:r w:rsidR="00D975ED" w:rsidRPr="00DE29C3">
        <w:rPr>
          <w:rFonts w:asciiTheme="minorHAnsi" w:hAnsiTheme="minorHAnsi"/>
          <w:b/>
        </w:rPr>
        <w:t xml:space="preserve"> </w:t>
      </w:r>
      <w:r w:rsidRPr="00DE29C3">
        <w:rPr>
          <w:rFonts w:asciiTheme="minorHAnsi" w:hAnsiTheme="minorHAnsi"/>
          <w:b/>
        </w:rPr>
        <w:t>Limanowa</w:t>
      </w:r>
    </w:p>
    <w:p w:rsidR="00D975ED" w:rsidRDefault="00D975ED">
      <w:pPr>
        <w:jc w:val="center"/>
        <w:rPr>
          <w:b/>
          <w:bCs/>
          <w:sz w:val="32"/>
        </w:rPr>
      </w:pPr>
    </w:p>
    <w:p w:rsidR="00D975ED" w:rsidRPr="007C305E" w:rsidRDefault="00D975ED">
      <w:pPr>
        <w:jc w:val="center"/>
        <w:rPr>
          <w:b/>
          <w:bCs/>
          <w:sz w:val="28"/>
          <w:szCs w:val="28"/>
        </w:rPr>
      </w:pP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  <w:r w:rsidRPr="00DE29C3">
        <w:rPr>
          <w:rFonts w:asciiTheme="minorHAnsi" w:hAnsiTheme="minorHAnsi"/>
          <w:b/>
          <w:sz w:val="28"/>
          <w:szCs w:val="28"/>
        </w:rPr>
        <w:t xml:space="preserve">WNIOSEK O DOPUSZCZENIE </w:t>
      </w: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  <w:r w:rsidRPr="00DE29C3">
        <w:rPr>
          <w:rFonts w:asciiTheme="minorHAnsi" w:hAnsiTheme="minorHAnsi"/>
          <w:b/>
          <w:sz w:val="28"/>
          <w:szCs w:val="28"/>
        </w:rPr>
        <w:t>DO UDZIAŁU W LICYTACJI ELEKTRONICZNEJ</w:t>
      </w: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</w:rPr>
      </w:pP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W związku z ogłoszeniem postępowania o udzielenie zamówienia publicznego w trybie licytacji elektronicznej na:</w:t>
      </w:r>
      <w:r w:rsidR="00DE29C3" w:rsidRPr="00DE29C3">
        <w:rPr>
          <w:rFonts w:asciiTheme="minorHAnsi" w:hAnsiTheme="minorHAnsi"/>
          <w:sz w:val="22"/>
          <w:szCs w:val="22"/>
        </w:rPr>
        <w:t xml:space="preserve"> </w:t>
      </w:r>
      <w:r w:rsidR="00467393" w:rsidRPr="00DE29C3">
        <w:rPr>
          <w:rFonts w:asciiTheme="minorHAnsi" w:hAnsiTheme="minorHAnsi"/>
          <w:b/>
          <w:sz w:val="22"/>
          <w:szCs w:val="22"/>
        </w:rPr>
        <w:t xml:space="preserve">Dostawa: </w:t>
      </w:r>
      <w:proofErr w:type="spellStart"/>
      <w:r w:rsidR="00467393" w:rsidRPr="00DE29C3">
        <w:rPr>
          <w:rFonts w:asciiTheme="minorHAnsi" w:hAnsiTheme="minorHAnsi"/>
          <w:b/>
          <w:sz w:val="22"/>
          <w:szCs w:val="22"/>
        </w:rPr>
        <w:t>pelletu</w:t>
      </w:r>
      <w:proofErr w:type="spellEnd"/>
      <w:r w:rsidR="00467393" w:rsidRPr="00DE29C3">
        <w:rPr>
          <w:rFonts w:asciiTheme="minorHAnsi" w:hAnsiTheme="minorHAnsi"/>
          <w:b/>
          <w:sz w:val="22"/>
          <w:szCs w:val="22"/>
        </w:rPr>
        <w:t xml:space="preserve"> drzewnego w ilości 800 ton</w:t>
      </w:r>
      <w:r w:rsidRPr="00DE29C3">
        <w:rPr>
          <w:rFonts w:asciiTheme="minorHAnsi" w:hAnsiTheme="minorHAnsi"/>
          <w:sz w:val="22"/>
          <w:szCs w:val="22"/>
        </w:rPr>
        <w:t xml:space="preserve"> </w:t>
      </w: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wyrażam/y chęć uczestnictwa w przedmiotowym postępowaniu i wnoszę/wnosimy o dopuszczenie do udziału w licytacji.</w:t>
      </w:r>
    </w:p>
    <w:p w:rsidR="000041A6" w:rsidRPr="00DE29C3" w:rsidRDefault="000041A6" w:rsidP="000041A6">
      <w:pPr>
        <w:ind w:firstLine="360"/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b/>
          <w:sz w:val="22"/>
          <w:szCs w:val="22"/>
        </w:rPr>
        <w:t xml:space="preserve">Wykonawca:         </w:t>
      </w:r>
      <w:r w:rsidR="008D05C5" w:rsidRPr="00DE29C3">
        <w:rPr>
          <w:rFonts w:asciiTheme="minorHAnsi" w:hAnsiTheme="minorHAnsi"/>
          <w:sz w:val="22"/>
          <w:szCs w:val="22"/>
        </w:rPr>
        <w:t>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Adres siedz</w:t>
      </w:r>
      <w:r w:rsidR="008D05C5" w:rsidRPr="00DE29C3">
        <w:rPr>
          <w:rFonts w:asciiTheme="minorHAnsi" w:hAnsiTheme="minorHAnsi"/>
          <w:sz w:val="22"/>
          <w:szCs w:val="22"/>
        </w:rPr>
        <w:t>iby:</w:t>
      </w:r>
      <w:r w:rsidR="008D05C5" w:rsidRPr="00DE29C3">
        <w:rPr>
          <w:rFonts w:asciiTheme="minorHAnsi" w:hAnsiTheme="minorHAnsi"/>
          <w:sz w:val="22"/>
          <w:szCs w:val="22"/>
        </w:rPr>
        <w:tab/>
        <w:t xml:space="preserve">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NIP:             </w:t>
      </w:r>
      <w:r w:rsidR="008D05C5" w:rsidRPr="00DE29C3">
        <w:rPr>
          <w:rFonts w:asciiTheme="minorHAnsi" w:hAnsiTheme="minorHAnsi"/>
          <w:sz w:val="22"/>
          <w:szCs w:val="22"/>
        </w:rPr>
        <w:t xml:space="preserve">           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Regon:                    </w:t>
      </w:r>
      <w:r w:rsidR="008D05C5" w:rsidRPr="00DE29C3">
        <w:rPr>
          <w:rFonts w:asciiTheme="minorHAnsi" w:hAnsiTheme="minorHAnsi"/>
          <w:sz w:val="22"/>
          <w:szCs w:val="22"/>
        </w:rPr>
        <w:t>_________________________________</w:t>
      </w:r>
    </w:p>
    <w:p w:rsidR="000041A6" w:rsidRPr="00DE29C3" w:rsidRDefault="000041A6" w:rsidP="008D05C5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  <w:sectPr w:rsidR="000041A6" w:rsidRPr="00DE29C3" w:rsidSect="000041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417" w:bottom="1134" w:left="1417" w:header="708" w:footer="92" w:gutter="0"/>
          <w:cols w:space="708"/>
        </w:sectPr>
      </w:pPr>
      <w:r w:rsidRPr="00DE29C3">
        <w:rPr>
          <w:rFonts w:asciiTheme="minorHAnsi" w:hAnsiTheme="minorHAnsi"/>
          <w:sz w:val="22"/>
          <w:szCs w:val="22"/>
          <w:lang w:val="en-US"/>
        </w:rPr>
        <w:t xml:space="preserve">Tel., </w:t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>fax:</w:t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ab/>
        <w:t xml:space="preserve">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E29C3">
        <w:rPr>
          <w:rFonts w:asciiTheme="minorHAnsi" w:hAnsiTheme="minorHAnsi"/>
          <w:sz w:val="22"/>
          <w:szCs w:val="22"/>
          <w:lang w:val="en-US"/>
        </w:rPr>
        <w:t>Adres</w:t>
      </w:r>
      <w:proofErr w:type="spellEnd"/>
      <w:r w:rsidRPr="00DE29C3">
        <w:rPr>
          <w:rFonts w:asciiTheme="minorHAnsi" w:hAnsiTheme="minorHAnsi"/>
          <w:sz w:val="22"/>
          <w:szCs w:val="22"/>
          <w:lang w:val="en-US"/>
        </w:rPr>
        <w:t xml:space="preserve"> E-mail</w:t>
      </w:r>
      <w:r w:rsidRPr="00DE29C3">
        <w:rPr>
          <w:rStyle w:val="Odwoanieprzypisudolnego"/>
          <w:rFonts w:asciiTheme="minorHAnsi" w:hAnsiTheme="minorHAnsi"/>
          <w:sz w:val="22"/>
          <w:szCs w:val="22"/>
          <w:lang w:val="en-US"/>
        </w:rPr>
        <w:footnoteReference w:id="1"/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>:  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Osoba upoważniona do kontaktó</w:t>
      </w:r>
      <w:r w:rsidR="008D05C5" w:rsidRPr="00DE29C3">
        <w:rPr>
          <w:rFonts w:asciiTheme="minorHAnsi" w:hAnsiTheme="minorHAnsi"/>
          <w:sz w:val="22"/>
          <w:szCs w:val="22"/>
        </w:rPr>
        <w:t>w:         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(imię i nazwisko, tel., fax., e-mail)</w:t>
      </w:r>
      <w:r w:rsidR="008D05C5" w:rsidRPr="00DE29C3">
        <w:rPr>
          <w:rFonts w:asciiTheme="minorHAnsi" w:hAnsiTheme="minorHAnsi"/>
          <w:sz w:val="22"/>
          <w:szCs w:val="22"/>
        </w:rPr>
        <w:t>:         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>[  ]  Tak      [  ] Nie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</w:pPr>
      <w:r w:rsidRPr="00DE29C3"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  <w:t>Uwaga: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b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b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8C7C73" w:rsidRPr="00DE29C3" w:rsidRDefault="008C7C73" w:rsidP="008C7C73">
      <w:pPr>
        <w:rPr>
          <w:rFonts w:asciiTheme="minorHAnsi" w:eastAsia="Arial Unicode MS" w:hAnsiTheme="minorHAnsi" w:cs="Tahoma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8C7C73" w:rsidRPr="00DE29C3" w:rsidRDefault="008C7C73" w:rsidP="008C7C73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 xml:space="preserve">[  ] Tak     [  ] Nie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>Jeżeli tak:</w:t>
      </w: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 xml:space="preserve">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1) Proszę wskazać rolę wykonawcy w grupie: __________________________________________________________________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3) W stosownych przypadkach nazwa grupy biorącej udział: 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i/>
          <w:sz w:val="16"/>
          <w:szCs w:val="16"/>
          <w:u w:val="single"/>
        </w:rPr>
        <w:t>Uwaga:</w:t>
      </w:r>
      <w:r w:rsidRPr="00DE29C3"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Osoby upoważnione do reprezentowania Wykonawcy, o ile istnieją: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Imię i nazwisko: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Stanowisko/Działający(-a) jako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: 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Adres pocztowy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: ___________________________________________________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_________________________</w:t>
      </w:r>
    </w:p>
    <w:p w:rsidR="008D05C5" w:rsidRPr="00DE29C3" w:rsidRDefault="008D05C5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8"/>
          <w:szCs w:val="18"/>
        </w:rPr>
      </w:pPr>
      <w:proofErr w:type="spellStart"/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Tel:faks</w:t>
      </w:r>
      <w:proofErr w:type="spellEnd"/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________________________________________________________________</w:t>
      </w:r>
    </w:p>
    <w:p w:rsidR="008D05C5" w:rsidRPr="00DE29C3" w:rsidRDefault="008D05C5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Adres e-mail: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</w:t>
      </w:r>
    </w:p>
    <w:p w:rsidR="008D05C5" w:rsidRPr="00DE29C3" w:rsidRDefault="008C7C73" w:rsidP="008D05C5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W razie potrzeby proszę podać szczegółowe informacje dotyczące przedstawicielstwa (jego form, zakresu, celu itd.):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____________________________________________________________________________________________________</w:t>
      </w:r>
      <w:r w:rsidRPr="00DE29C3">
        <w:rPr>
          <w:rFonts w:asciiTheme="minorHAnsi" w:hAnsiTheme="minorHAnsi" w:cs="Tahoma"/>
          <w:b/>
          <w:bCs/>
          <w:sz w:val="18"/>
        </w:rPr>
        <w:t>__________________________________________________</w:t>
      </w:r>
      <w:r w:rsidR="008D05C5" w:rsidRPr="00DE29C3">
        <w:rPr>
          <w:rFonts w:asciiTheme="minorHAnsi" w:hAnsiTheme="minorHAnsi" w:cs="Tahoma"/>
          <w:b/>
          <w:bCs/>
          <w:sz w:val="18"/>
        </w:rPr>
        <w:t>______________________</w:t>
      </w:r>
    </w:p>
    <w:p w:rsidR="008D05C5" w:rsidRPr="00DE29C3" w:rsidRDefault="008D05C5" w:rsidP="008D05C5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</w:p>
    <w:p w:rsidR="000041A6" w:rsidRPr="00DE29C3" w:rsidRDefault="000041A6" w:rsidP="008D05C5">
      <w:pPr>
        <w:tabs>
          <w:tab w:val="right" w:pos="9072"/>
        </w:tabs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b/>
          <w:sz w:val="22"/>
          <w:szCs w:val="22"/>
        </w:rPr>
        <w:t>Login na platformie licytacji elektronicznych (adres e-mail)</w:t>
      </w:r>
      <w:r w:rsidRPr="00DE29C3">
        <w:rPr>
          <w:rFonts w:asciiTheme="minorHAnsi" w:hAnsiTheme="minorHAnsi"/>
          <w:b/>
          <w:sz w:val="22"/>
          <w:szCs w:val="22"/>
          <w:vertAlign w:val="superscript"/>
        </w:rPr>
        <w:sym w:font="Symbol" w:char="F02A"/>
      </w:r>
      <w:r w:rsidRPr="00DE29C3">
        <w:rPr>
          <w:rFonts w:asciiTheme="minorHAnsi" w:hAnsiTheme="minorHAnsi"/>
          <w:b/>
          <w:sz w:val="22"/>
          <w:szCs w:val="22"/>
          <w:vertAlign w:val="superscript"/>
        </w:rPr>
        <w:sym w:font="Symbol" w:char="F02A"/>
      </w:r>
      <w:r w:rsidR="008D05C5" w:rsidRPr="00DE29C3">
        <w:rPr>
          <w:rFonts w:asciiTheme="minorHAnsi" w:hAnsiTheme="minorHAnsi"/>
          <w:sz w:val="22"/>
          <w:szCs w:val="22"/>
        </w:rPr>
        <w:t xml:space="preserve"> ________________________________</w:t>
      </w:r>
    </w:p>
    <w:p w:rsidR="00DE29C3" w:rsidRPr="00DE29C3" w:rsidRDefault="00DE29C3" w:rsidP="000041A6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Theme="minorHAnsi" w:hAnsiTheme="minorHAnsi"/>
          <w:color w:val="000000"/>
          <w:spacing w:val="-3"/>
        </w:rPr>
      </w:pPr>
      <w:r w:rsidRPr="00DE29C3">
        <w:rPr>
          <w:rFonts w:asciiTheme="minorHAnsi" w:hAnsiTheme="minorHAnsi"/>
          <w:sz w:val="22"/>
          <w:szCs w:val="22"/>
        </w:rPr>
        <w:t>Jednocześnie oświadczam/y, że zapoznałem/</w:t>
      </w:r>
      <w:r w:rsidRPr="00DE29C3">
        <w:rPr>
          <w:rFonts w:asciiTheme="minorHAnsi" w:hAnsiTheme="minorHAnsi"/>
          <w:color w:val="000000"/>
          <w:spacing w:val="-3"/>
        </w:rPr>
        <w:t>zapoznaliśmy się i akceptuję/akceptujemy treść Ogłoszenia o licytacji elektronicznej wraz z załącznikami.</w:t>
      </w:r>
    </w:p>
    <w:p w:rsidR="000041A6" w:rsidRPr="00DE29C3" w:rsidRDefault="000041A6" w:rsidP="000041A6">
      <w:pPr>
        <w:pStyle w:val="Tekstpodstawowy"/>
        <w:spacing w:before="120" w:after="120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DE29C3">
      <w:pPr>
        <w:pStyle w:val="Tekstpodstawowy"/>
        <w:spacing w:before="120" w:after="120" w:line="240" w:lineRule="auto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Do niniejszego wniosku załączam/y następujące dokumenty potwierdzające spełnianie wymaganych przez Zamawiającego warunków:</w:t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1.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2.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  <w:r w:rsidRPr="00DE29C3">
        <w:rPr>
          <w:rFonts w:asciiTheme="minorHAnsi" w:hAnsiTheme="minorHAnsi"/>
          <w:sz w:val="22"/>
          <w:szCs w:val="22"/>
        </w:rPr>
        <w:t xml:space="preserve">3.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  <w:r w:rsidRPr="00DE29C3">
        <w:rPr>
          <w:rFonts w:asciiTheme="minorHAnsi" w:hAnsiTheme="minorHAnsi"/>
          <w:sz w:val="22"/>
          <w:szCs w:val="22"/>
        </w:rPr>
        <w:t xml:space="preserve">4.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</w:p>
    <w:p w:rsidR="000041A6" w:rsidRPr="00DE29C3" w:rsidRDefault="000041A6" w:rsidP="000041A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/>
        </w:rPr>
      </w:pPr>
      <w:r w:rsidRPr="00DE29C3">
        <w:rPr>
          <w:rFonts w:asciiTheme="minorHAnsi" w:hAnsiTheme="minorHAnsi"/>
          <w:sz w:val="22"/>
          <w:szCs w:val="22"/>
          <w:u w:val="dotted"/>
        </w:rPr>
        <w:tab/>
        <w:t>,</w:t>
      </w:r>
      <w:r w:rsidRPr="00DE29C3">
        <w:rPr>
          <w:rFonts w:asciiTheme="minorHAnsi" w:hAnsiTheme="minorHAnsi"/>
          <w:sz w:val="22"/>
          <w:szCs w:val="22"/>
        </w:rPr>
        <w:t xml:space="preserve"> dnia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  <w:r w:rsidRPr="00DE29C3">
        <w:rPr>
          <w:rFonts w:asciiTheme="minorHAnsi" w:hAnsiTheme="minorHAnsi"/>
        </w:rPr>
        <w:tab/>
      </w:r>
      <w:r w:rsidRPr="00DE29C3">
        <w:rPr>
          <w:rFonts w:asciiTheme="minorHAnsi" w:hAnsiTheme="minorHAnsi"/>
          <w:u w:val="dotted"/>
        </w:rPr>
        <w:tab/>
      </w:r>
    </w:p>
    <w:p w:rsidR="000041A6" w:rsidRPr="00DE29C3" w:rsidRDefault="000041A6" w:rsidP="000041A6">
      <w:pPr>
        <w:ind w:left="5529"/>
        <w:jc w:val="center"/>
        <w:rPr>
          <w:rFonts w:asciiTheme="minorHAnsi" w:hAnsiTheme="minorHAnsi"/>
        </w:rPr>
      </w:pPr>
      <w:r w:rsidRPr="00DE29C3">
        <w:rPr>
          <w:rFonts w:asciiTheme="minorHAnsi" w:hAnsiTheme="minorHAnsi"/>
          <w:vertAlign w:val="superscript"/>
        </w:rPr>
        <w:t xml:space="preserve">Pieczęć i podpis osoby uprawnionej do składania </w:t>
      </w:r>
      <w:bookmarkStart w:id="0" w:name="_GoBack"/>
      <w:bookmarkEnd w:id="0"/>
      <w:r w:rsidRPr="00DE29C3">
        <w:rPr>
          <w:rFonts w:asciiTheme="minorHAnsi" w:hAnsiTheme="minorHAnsi"/>
          <w:vertAlign w:val="superscript"/>
        </w:rPr>
        <w:t>oświadczeń woli w imieniu wykonawcy</w:t>
      </w:r>
      <w:r w:rsidRPr="00DE29C3">
        <w:rPr>
          <w:rFonts w:asciiTheme="minorHAnsi" w:hAnsiTheme="minorHAnsi"/>
        </w:rPr>
        <w:t xml:space="preserve"> </w:t>
      </w:r>
    </w:p>
    <w:p w:rsidR="00D975ED" w:rsidRDefault="00D975ED" w:rsidP="00296F3A">
      <w:pPr>
        <w:ind w:left="5529"/>
        <w:jc w:val="center"/>
      </w:pPr>
    </w:p>
    <w:sectPr w:rsidR="00D975ED" w:rsidSect="000041A6">
      <w:headerReference w:type="default" r:id="rId14"/>
      <w:footerReference w:type="even" r:id="rId15"/>
      <w:footerReference w:type="default" r:id="rId16"/>
      <w:footnotePr>
        <w:numFmt w:val="chicago"/>
      </w:footnotePr>
      <w:type w:val="continuous"/>
      <w:pgSz w:w="11906" w:h="16838"/>
      <w:pgMar w:top="993" w:right="1417" w:bottom="709" w:left="1417" w:header="426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3BF" w:rsidRDefault="00C853BF">
      <w:r>
        <w:separator/>
      </w:r>
    </w:p>
  </w:endnote>
  <w:endnote w:type="continuationSeparator" w:id="0">
    <w:p w:rsidR="00C853BF" w:rsidRDefault="00C85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393" w:rsidRDefault="004673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393" w:rsidRDefault="004673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393" w:rsidRDefault="00467393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Default="00E42014" w:rsidP="0021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2014" w:rsidRDefault="00E42014" w:rsidP="00E42014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Pr="00BA3A12" w:rsidRDefault="00E42014" w:rsidP="00E42014">
    <w:pPr>
      <w:pStyle w:val="Stopka"/>
      <w:pBdr>
        <w:bottom w:val="single" w:sz="6" w:space="1" w:color="auto"/>
      </w:pBdr>
      <w:ind w:right="360"/>
      <w:rPr>
        <w:sz w:val="18"/>
        <w:szCs w:val="18"/>
      </w:rPr>
    </w:pPr>
  </w:p>
  <w:p w:rsidR="00E42014" w:rsidRDefault="00E42014" w:rsidP="00E42014">
    <w:pPr>
      <w:pStyle w:val="Stopka"/>
      <w:ind w:right="360"/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</w:p>
  <w:p w:rsidR="00E42014" w:rsidRDefault="00E42014" w:rsidP="00E4201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3BF" w:rsidRDefault="00C853BF">
      <w:r>
        <w:separator/>
      </w:r>
    </w:p>
  </w:footnote>
  <w:footnote w:type="continuationSeparator" w:id="0">
    <w:p w:rsidR="00C853BF" w:rsidRDefault="00C853BF">
      <w:r>
        <w:continuationSeparator/>
      </w:r>
    </w:p>
  </w:footnote>
  <w:footnote w:id="1">
    <w:p w:rsidR="000041A6" w:rsidRDefault="000041A6" w:rsidP="000041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Podany adres stanowić będzie jednocześnie login do konta na platformie </w:t>
      </w:r>
      <w:hyperlink r:id="rId1" w:history="1">
        <w:r>
          <w:rPr>
            <w:rStyle w:val="Hipercze"/>
          </w:rPr>
          <w:t>https://ellic.pl</w:t>
        </w:r>
      </w:hyperlink>
      <w:r>
        <w:t xml:space="preserve"> , na której prowadzona   będzie licytacja.</w:t>
      </w:r>
    </w:p>
    <w:p w:rsidR="000041A6" w:rsidRDefault="000041A6" w:rsidP="000041A6">
      <w:pPr>
        <w:pStyle w:val="Tekstprzypisudolnego"/>
        <w:ind w:left="142" w:hanging="142"/>
        <w:jc w:val="both"/>
        <w:rPr>
          <w:vertAlign w:val="superscript"/>
        </w:rPr>
      </w:pPr>
      <w:r>
        <w:rPr>
          <w:vertAlign w:val="superscript"/>
        </w:rPr>
        <w:sym w:font="Symbol" w:char="F02A"/>
      </w:r>
      <w:r>
        <w:rPr>
          <w:vertAlign w:val="superscript"/>
        </w:rPr>
        <w:sym w:font="Symbol" w:char="F02A"/>
      </w:r>
      <w:r>
        <w:rPr>
          <w:vertAlign w:val="superscript"/>
        </w:rPr>
        <w:t xml:space="preserve"> </w:t>
      </w:r>
      <w:r>
        <w:t xml:space="preserve">Pole należy wypełnić tylko w przypadku, gdy Wykonawca jest już zarejestrowany na platformie </w:t>
      </w:r>
      <w:hyperlink r:id="rId2" w:history="1">
        <w:r>
          <w:rPr>
            <w:rStyle w:val="Hipercze"/>
          </w:rPr>
          <w:t>https://ellic.pl</w:t>
        </w:r>
      </w:hyperlink>
      <w:r>
        <w:t xml:space="preserve">        i posiada swój login.</w:t>
      </w:r>
      <w:r>
        <w:rPr>
          <w:vertAlign w:val="superscript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393" w:rsidRDefault="004673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1A6" w:rsidRPr="00E30D58" w:rsidRDefault="000041A6" w:rsidP="000041A6">
    <w:pPr>
      <w:pStyle w:val="Nagwek"/>
      <w:rPr>
        <w:sz w:val="20"/>
        <w:szCs w:val="20"/>
      </w:rPr>
    </w:pPr>
    <w:r w:rsidRPr="00E30D58">
      <w:rPr>
        <w:sz w:val="20"/>
        <w:szCs w:val="20"/>
      </w:rPr>
      <w:t xml:space="preserve">Znak sprawy: </w:t>
    </w:r>
    <w:r w:rsidR="00467393">
      <w:rPr>
        <w:b/>
        <w:sz w:val="20"/>
        <w:szCs w:val="20"/>
      </w:rPr>
      <w:t>NZ/53/D/N/L/2016</w:t>
    </w:r>
  </w:p>
  <w:p w:rsidR="000041A6" w:rsidRDefault="000041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393" w:rsidRDefault="00467393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Pr="00E30D58" w:rsidRDefault="00E30D58" w:rsidP="00E30D58">
    <w:pPr>
      <w:pStyle w:val="Nagwek"/>
      <w:rPr>
        <w:sz w:val="20"/>
        <w:szCs w:val="20"/>
      </w:rPr>
    </w:pPr>
    <w:r w:rsidRPr="00E30D58">
      <w:rPr>
        <w:sz w:val="20"/>
        <w:szCs w:val="20"/>
      </w:rPr>
      <w:t xml:space="preserve">Znak sprawy: </w:t>
    </w:r>
    <w:r w:rsidR="00467393">
      <w:rPr>
        <w:b/>
        <w:sz w:val="20"/>
        <w:szCs w:val="20"/>
      </w:rPr>
      <w:t>NZ/53/D/N/L/2016</w:t>
    </w:r>
  </w:p>
  <w:p w:rsidR="00E42014" w:rsidRDefault="00E420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8D425D"/>
    <w:multiLevelType w:val="singleLevel"/>
    <w:tmpl w:val="5B6800D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BF"/>
    <w:rsid w:val="000041A6"/>
    <w:rsid w:val="00005AAF"/>
    <w:rsid w:val="000508F0"/>
    <w:rsid w:val="00180EE6"/>
    <w:rsid w:val="00217A0B"/>
    <w:rsid w:val="002503BC"/>
    <w:rsid w:val="00296F3A"/>
    <w:rsid w:val="003B4FED"/>
    <w:rsid w:val="003C605D"/>
    <w:rsid w:val="00467393"/>
    <w:rsid w:val="004945FD"/>
    <w:rsid w:val="00566E86"/>
    <w:rsid w:val="00590087"/>
    <w:rsid w:val="005C73C3"/>
    <w:rsid w:val="00713DD6"/>
    <w:rsid w:val="00715847"/>
    <w:rsid w:val="007B7895"/>
    <w:rsid w:val="007C305E"/>
    <w:rsid w:val="00875DF8"/>
    <w:rsid w:val="008869EF"/>
    <w:rsid w:val="008A5AF1"/>
    <w:rsid w:val="008C7C73"/>
    <w:rsid w:val="008D05C5"/>
    <w:rsid w:val="00941FF1"/>
    <w:rsid w:val="00A610FB"/>
    <w:rsid w:val="00B64B23"/>
    <w:rsid w:val="00C10C43"/>
    <w:rsid w:val="00C853BF"/>
    <w:rsid w:val="00D975ED"/>
    <w:rsid w:val="00DE29C3"/>
    <w:rsid w:val="00E30D58"/>
    <w:rsid w:val="00E3454E"/>
    <w:rsid w:val="00E42014"/>
    <w:rsid w:val="00F3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F6855B6-CA86-4024-9973-3A479041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C305E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Stopka">
    <w:name w:val="footer"/>
    <w:basedOn w:val="Normalny"/>
    <w:rsid w:val="00E420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2014"/>
  </w:style>
  <w:style w:type="paragraph" w:styleId="Nagwek">
    <w:name w:val="header"/>
    <w:basedOn w:val="Normalny"/>
    <w:rsid w:val="00E42014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link w:val="Nagwek4"/>
    <w:semiHidden/>
    <w:rsid w:val="007C305E"/>
    <w:rPr>
      <w:i/>
      <w:sz w:val="24"/>
    </w:rPr>
  </w:style>
  <w:style w:type="paragraph" w:styleId="Tekstprzypisudolnego">
    <w:name w:val="footnote text"/>
    <w:basedOn w:val="Normalny"/>
    <w:link w:val="TekstprzypisudolnegoZnak"/>
    <w:rsid w:val="00713DD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13DD6"/>
  </w:style>
  <w:style w:type="character" w:styleId="Odwoanieprzypisudolnego">
    <w:name w:val="footnote reference"/>
    <w:rsid w:val="00713DD6"/>
    <w:rPr>
      <w:vertAlign w:val="superscript"/>
    </w:rPr>
  </w:style>
  <w:style w:type="character" w:styleId="Hipercze">
    <w:name w:val="Hyperlink"/>
    <w:rsid w:val="00713DD6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0041A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C7C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C7C73"/>
    <w:rPr>
      <w:sz w:val="24"/>
      <w:szCs w:val="24"/>
    </w:rPr>
  </w:style>
  <w:style w:type="character" w:customStyle="1" w:styleId="5yl5">
    <w:name w:val="_5yl5"/>
    <w:rsid w:val="008C7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llic.pl" TargetMode="External"/><Relationship Id="rId1" Type="http://schemas.openxmlformats.org/officeDocument/2006/relationships/hyperlink" Target="https://ellic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1F83F-807C-476F-8E21-9D739A34D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385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4072</CharactersWithSpaces>
  <SharedDoc>false</SharedDoc>
  <HLinks>
    <vt:vector size="12" baseType="variant">
      <vt:variant>
        <vt:i4>5636186</vt:i4>
      </vt:variant>
      <vt:variant>
        <vt:i4>3</vt:i4>
      </vt:variant>
      <vt:variant>
        <vt:i4>0</vt:i4>
      </vt:variant>
      <vt:variant>
        <vt:i4>5</vt:i4>
      </vt:variant>
      <vt:variant>
        <vt:lpwstr>https://ellic.pl/</vt:lpwstr>
      </vt:variant>
      <vt:variant>
        <vt:lpwstr/>
      </vt:variant>
      <vt:variant>
        <vt:i4>5636186</vt:i4>
      </vt:variant>
      <vt:variant>
        <vt:i4>0</vt:i4>
      </vt:variant>
      <vt:variant>
        <vt:i4>0</vt:i4>
      </vt:variant>
      <vt:variant>
        <vt:i4>5</vt:i4>
      </vt:variant>
      <vt:variant>
        <vt:lpwstr>https://ellic.pl/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6</cp:revision>
  <dcterms:created xsi:type="dcterms:W3CDTF">2016-10-20T09:24:00Z</dcterms:created>
  <dcterms:modified xsi:type="dcterms:W3CDTF">2016-11-24T07:43:00Z</dcterms:modified>
</cp:coreProperties>
</file>